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4EDB2F" w14:textId="37798A40" w:rsidR="008258C8" w:rsidRPr="00DF1D14" w:rsidRDefault="00F30B9D" w:rsidP="00DF1D14">
      <w:pPr>
        <w:pStyle w:val="Title"/>
      </w:pPr>
      <w:r>
        <w:t>GLobal Research Partnership award application</w:t>
      </w:r>
    </w:p>
    <w:p w14:paraId="3218721D" w14:textId="731E1568" w:rsidR="00F30B9D" w:rsidRDefault="00F30B9D" w:rsidP="00F30B9D">
      <w:pPr>
        <w:pStyle w:val="BodyText1"/>
        <w:spacing w:beforeLines="40" w:before="96" w:afterLines="40" w:after="96"/>
      </w:pPr>
      <w:r>
        <w:t xml:space="preserve">Use this application template to apply for the International Programs’ </w:t>
      </w:r>
      <w:r w:rsidR="00230EB5">
        <w:t>Global Research Partnership</w:t>
      </w:r>
      <w:r>
        <w:t>. Section headers are provided for your convenience. After each section header, please insert your response for that section.</w:t>
      </w:r>
    </w:p>
    <w:p w14:paraId="50ABA7B0" w14:textId="77777777" w:rsidR="00F30B9D" w:rsidRDefault="00F30B9D" w:rsidP="00696223">
      <w:pPr>
        <w:pStyle w:val="BodyText1"/>
      </w:pPr>
    </w:p>
    <w:p w14:paraId="3D5E8700" w14:textId="7DB37945" w:rsidR="004010C2" w:rsidRPr="001C6C0D" w:rsidRDefault="004010C2" w:rsidP="004010C2">
      <w:pPr>
        <w:pStyle w:val="Heading1"/>
        <w:spacing w:before="120" w:line="276" w:lineRule="auto"/>
        <w:rPr>
          <w:sz w:val="24"/>
          <w:szCs w:val="24"/>
        </w:rPr>
      </w:pPr>
      <w:r>
        <w:rPr>
          <w:sz w:val="24"/>
          <w:szCs w:val="24"/>
        </w:rPr>
        <w:t xml:space="preserve">Provide a compelling explanation </w:t>
      </w:r>
      <w:r w:rsidR="000947D2">
        <w:rPr>
          <w:sz w:val="24"/>
          <w:szCs w:val="24"/>
        </w:rPr>
        <w:t>of the purpose, significance, and impact of the project</w:t>
      </w:r>
    </w:p>
    <w:p w14:paraId="38E357CF" w14:textId="72A6C8AE" w:rsidR="0012066D" w:rsidRDefault="004010C2" w:rsidP="000947D2">
      <w:pPr>
        <w:jc w:val="left"/>
      </w:pPr>
      <w:r>
        <w:t>&lt;insert text here&gt;</w:t>
      </w:r>
    </w:p>
    <w:p w14:paraId="1796B7CB" w14:textId="77777777" w:rsidR="0001564A" w:rsidRDefault="0001564A" w:rsidP="000947D2">
      <w:pPr>
        <w:jc w:val="left"/>
      </w:pPr>
    </w:p>
    <w:p w14:paraId="2F9B9687" w14:textId="77777777" w:rsidR="00677452" w:rsidRDefault="000947D2" w:rsidP="000947D2">
      <w:pPr>
        <w:jc w:val="left"/>
        <w:rPr>
          <w:b/>
          <w:bCs/>
          <w:sz w:val="24"/>
          <w:szCs w:val="24"/>
        </w:rPr>
      </w:pPr>
      <w:r w:rsidRPr="002C1A5F">
        <w:rPr>
          <w:b/>
          <w:bCs/>
          <w:sz w:val="24"/>
          <w:szCs w:val="24"/>
        </w:rPr>
        <w:t>Provide</w:t>
      </w:r>
      <w:r w:rsidR="00CB0557">
        <w:rPr>
          <w:b/>
          <w:bCs/>
          <w:sz w:val="24"/>
          <w:szCs w:val="24"/>
        </w:rPr>
        <w:t xml:space="preserve"> </w:t>
      </w:r>
      <w:r w:rsidR="00100EEE">
        <w:rPr>
          <w:b/>
          <w:bCs/>
          <w:sz w:val="24"/>
          <w:szCs w:val="24"/>
        </w:rPr>
        <w:t>a convincing account of process</w:t>
      </w:r>
      <w:r w:rsidR="00366BF6">
        <w:rPr>
          <w:b/>
          <w:bCs/>
          <w:sz w:val="24"/>
          <w:szCs w:val="24"/>
        </w:rPr>
        <w:t xml:space="preserve">es </w:t>
      </w:r>
      <w:r w:rsidR="007540C0">
        <w:rPr>
          <w:b/>
          <w:bCs/>
          <w:sz w:val="24"/>
          <w:szCs w:val="24"/>
        </w:rPr>
        <w:t>through which the activities will be undertaken, including any existing ties that may facilitate the project and obstacles that m</w:t>
      </w:r>
      <w:r w:rsidR="00677452">
        <w:rPr>
          <w:b/>
          <w:bCs/>
          <w:sz w:val="24"/>
          <w:szCs w:val="24"/>
        </w:rPr>
        <w:t>ust be overcome for its success</w:t>
      </w:r>
    </w:p>
    <w:p w14:paraId="0F97FFF8" w14:textId="6394BA64" w:rsidR="0055423D" w:rsidRDefault="005A4BFB" w:rsidP="000947D2">
      <w:pPr>
        <w:jc w:val="left"/>
      </w:pPr>
      <w:r>
        <w:t>&lt;insert text here&gt;</w:t>
      </w:r>
    </w:p>
    <w:p w14:paraId="0ADF9C4E" w14:textId="77777777" w:rsidR="0001564A" w:rsidRPr="005A4BFB" w:rsidRDefault="0001564A" w:rsidP="000947D2">
      <w:pPr>
        <w:jc w:val="left"/>
      </w:pPr>
    </w:p>
    <w:p w14:paraId="78001348" w14:textId="77777777" w:rsidR="00677452" w:rsidRDefault="00677452" w:rsidP="000947D2">
      <w:pPr>
        <w:jc w:val="left"/>
        <w:rPr>
          <w:b/>
          <w:bCs/>
          <w:sz w:val="24"/>
          <w:szCs w:val="24"/>
        </w:rPr>
      </w:pPr>
      <w:r>
        <w:rPr>
          <w:b/>
          <w:bCs/>
          <w:sz w:val="24"/>
          <w:szCs w:val="24"/>
        </w:rPr>
        <w:t>What are the anticipated outcomes?</w:t>
      </w:r>
    </w:p>
    <w:p w14:paraId="37BB40FC" w14:textId="77777777" w:rsidR="0001564A" w:rsidRDefault="0001564A" w:rsidP="0001564A">
      <w:pPr>
        <w:jc w:val="left"/>
      </w:pPr>
      <w:r>
        <w:t>&lt;insert text here&gt;</w:t>
      </w:r>
    </w:p>
    <w:p w14:paraId="012B70C1" w14:textId="77777777" w:rsidR="0001564A" w:rsidRDefault="0001564A" w:rsidP="000947D2">
      <w:pPr>
        <w:jc w:val="left"/>
        <w:rPr>
          <w:b/>
          <w:bCs/>
          <w:sz w:val="24"/>
          <w:szCs w:val="24"/>
        </w:rPr>
      </w:pPr>
    </w:p>
    <w:p w14:paraId="341C7617" w14:textId="77777777" w:rsidR="0055423D" w:rsidRDefault="00677452" w:rsidP="000947D2">
      <w:pPr>
        <w:jc w:val="left"/>
        <w:rPr>
          <w:b/>
          <w:bCs/>
          <w:sz w:val="24"/>
          <w:szCs w:val="24"/>
        </w:rPr>
      </w:pPr>
      <w:r>
        <w:rPr>
          <w:b/>
          <w:bCs/>
          <w:sz w:val="24"/>
          <w:szCs w:val="24"/>
        </w:rPr>
        <w:t>P</w:t>
      </w:r>
      <w:r w:rsidR="001171C1">
        <w:rPr>
          <w:b/>
          <w:bCs/>
          <w:sz w:val="24"/>
          <w:szCs w:val="24"/>
        </w:rPr>
        <w:t xml:space="preserve">rovide </w:t>
      </w:r>
      <w:r w:rsidR="001F1419">
        <w:rPr>
          <w:b/>
          <w:bCs/>
          <w:sz w:val="24"/>
          <w:szCs w:val="24"/>
        </w:rPr>
        <w:t xml:space="preserve">potential to align research </w:t>
      </w:r>
      <w:r w:rsidR="00E43854">
        <w:rPr>
          <w:b/>
          <w:bCs/>
          <w:sz w:val="24"/>
          <w:szCs w:val="24"/>
        </w:rPr>
        <w:t>with external grant opportunities, such as NIH</w:t>
      </w:r>
      <w:r w:rsidR="0055423D">
        <w:rPr>
          <w:b/>
          <w:bCs/>
          <w:sz w:val="24"/>
          <w:szCs w:val="24"/>
        </w:rPr>
        <w:t>, Fogarty, NSF, NEH, private foundations</w:t>
      </w:r>
    </w:p>
    <w:p w14:paraId="2A4B8EA2" w14:textId="77777777" w:rsidR="0001564A" w:rsidRDefault="0001564A" w:rsidP="0001564A">
      <w:pPr>
        <w:jc w:val="left"/>
      </w:pPr>
      <w:r>
        <w:t>&lt;insert text here&gt;</w:t>
      </w:r>
    </w:p>
    <w:p w14:paraId="53BE6653" w14:textId="77777777" w:rsidR="0055423D" w:rsidRDefault="0055423D" w:rsidP="000947D2">
      <w:pPr>
        <w:jc w:val="left"/>
        <w:rPr>
          <w:b/>
          <w:bCs/>
          <w:sz w:val="24"/>
          <w:szCs w:val="24"/>
        </w:rPr>
      </w:pPr>
    </w:p>
    <w:p w14:paraId="1CB32FAB" w14:textId="480E20F6" w:rsidR="0055423D" w:rsidRDefault="0002102D" w:rsidP="000947D2">
      <w:pPr>
        <w:jc w:val="left"/>
        <w:rPr>
          <w:b/>
          <w:bCs/>
          <w:sz w:val="24"/>
          <w:szCs w:val="24"/>
        </w:rPr>
      </w:pPr>
      <w:r>
        <w:rPr>
          <w:b/>
          <w:bCs/>
          <w:sz w:val="24"/>
          <w:szCs w:val="24"/>
        </w:rPr>
        <w:t>Provide a list of departments, programs, or clusters on campus that will participate or benefit</w:t>
      </w:r>
    </w:p>
    <w:p w14:paraId="65288889" w14:textId="77777777" w:rsidR="0001564A" w:rsidRDefault="0001564A" w:rsidP="0001564A">
      <w:pPr>
        <w:jc w:val="left"/>
      </w:pPr>
      <w:r>
        <w:t>&lt;insert text here&gt;</w:t>
      </w:r>
    </w:p>
    <w:p w14:paraId="403C3740" w14:textId="77777777" w:rsidR="00CA36CF" w:rsidRDefault="00CA36CF" w:rsidP="000947D2">
      <w:pPr>
        <w:jc w:val="left"/>
        <w:rPr>
          <w:b/>
          <w:bCs/>
          <w:sz w:val="24"/>
          <w:szCs w:val="24"/>
        </w:rPr>
      </w:pPr>
    </w:p>
    <w:p w14:paraId="31221F96" w14:textId="44044737" w:rsidR="00CA36CF" w:rsidRDefault="00CA36CF" w:rsidP="000947D2">
      <w:pPr>
        <w:jc w:val="left"/>
        <w:rPr>
          <w:b/>
          <w:bCs/>
          <w:sz w:val="24"/>
          <w:szCs w:val="24"/>
        </w:rPr>
      </w:pPr>
      <w:r>
        <w:rPr>
          <w:b/>
          <w:bCs/>
          <w:sz w:val="24"/>
          <w:szCs w:val="24"/>
        </w:rPr>
        <w:t xml:space="preserve">Provide a description of opportunities </w:t>
      </w:r>
      <w:r w:rsidR="00216E7E">
        <w:rPr>
          <w:b/>
          <w:bCs/>
          <w:sz w:val="24"/>
          <w:szCs w:val="24"/>
        </w:rPr>
        <w:t xml:space="preserve">for student participation. Student travel to a high-risk location is </w:t>
      </w:r>
      <w:r w:rsidR="00E23E3F">
        <w:rPr>
          <w:sz w:val="24"/>
          <w:szCs w:val="24"/>
        </w:rPr>
        <w:t>not</w:t>
      </w:r>
      <w:r w:rsidR="00E23E3F">
        <w:rPr>
          <w:b/>
          <w:bCs/>
          <w:sz w:val="24"/>
          <w:szCs w:val="24"/>
        </w:rPr>
        <w:t xml:space="preserve"> elig</w:t>
      </w:r>
      <w:r w:rsidR="005A4BFB">
        <w:rPr>
          <w:b/>
          <w:bCs/>
          <w:sz w:val="24"/>
          <w:szCs w:val="24"/>
        </w:rPr>
        <w:t>ible for award funding</w:t>
      </w:r>
    </w:p>
    <w:p w14:paraId="419695C7" w14:textId="77777777" w:rsidR="0001564A" w:rsidRDefault="0001564A" w:rsidP="0001564A">
      <w:pPr>
        <w:jc w:val="left"/>
      </w:pPr>
      <w:r>
        <w:t>&lt;insert text here&gt;</w:t>
      </w:r>
    </w:p>
    <w:p w14:paraId="1A79B5CF" w14:textId="77777777" w:rsidR="005A4BFB" w:rsidRPr="00E23E3F" w:rsidRDefault="005A4BFB" w:rsidP="000947D2">
      <w:pPr>
        <w:jc w:val="left"/>
        <w:rPr>
          <w:b/>
          <w:bCs/>
          <w:sz w:val="24"/>
          <w:szCs w:val="24"/>
        </w:rPr>
      </w:pPr>
    </w:p>
    <w:p w14:paraId="249BD92B" w14:textId="42EB30DD" w:rsidR="000947D2" w:rsidRPr="002C1A5F" w:rsidRDefault="001171C1" w:rsidP="000947D2">
      <w:pPr>
        <w:jc w:val="left"/>
        <w:rPr>
          <w:b/>
          <w:bCs/>
        </w:rPr>
      </w:pPr>
      <w:r>
        <w:rPr>
          <w:b/>
          <w:bCs/>
          <w:sz w:val="24"/>
          <w:szCs w:val="24"/>
        </w:rPr>
        <w:t xml:space="preserve"> </w:t>
      </w:r>
      <w:r w:rsidR="00100EEE">
        <w:rPr>
          <w:b/>
          <w:bCs/>
          <w:sz w:val="24"/>
          <w:szCs w:val="24"/>
        </w:rPr>
        <w:t xml:space="preserve"> </w:t>
      </w:r>
    </w:p>
    <w:p w14:paraId="65CE1DD8" w14:textId="77777777" w:rsidR="00C03C4A" w:rsidRDefault="00C03C4A" w:rsidP="00696223">
      <w:pPr>
        <w:pStyle w:val="BodyText1"/>
      </w:pPr>
    </w:p>
    <w:p w14:paraId="6784EB7D" w14:textId="330DA908" w:rsidR="00C841CE" w:rsidRPr="002A57E9" w:rsidRDefault="004010C2" w:rsidP="004010C2">
      <w:pPr>
        <w:pStyle w:val="BodyText1"/>
        <w:tabs>
          <w:tab w:val="left" w:pos="9458"/>
        </w:tabs>
      </w:pPr>
      <w:r>
        <w:tab/>
      </w:r>
    </w:p>
    <w:sectPr w:rsidR="00C841CE" w:rsidRPr="002A57E9" w:rsidSect="00E530A6">
      <w:headerReference w:type="even" r:id="rId11"/>
      <w:headerReference w:type="default" r:id="rId12"/>
      <w:footerReference w:type="even" r:id="rId13"/>
      <w:footerReference w:type="default" r:id="rId14"/>
      <w:pgSz w:w="12240" w:h="15840" w:code="1"/>
      <w:pgMar w:top="1872" w:right="1008" w:bottom="1008" w:left="1008" w:header="936" w:footer="56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3260B" w14:textId="77777777" w:rsidR="00374164" w:rsidRDefault="00374164" w:rsidP="00782F2B">
      <w:r>
        <w:separator/>
      </w:r>
    </w:p>
  </w:endnote>
  <w:endnote w:type="continuationSeparator" w:id="0">
    <w:p w14:paraId="02010D58" w14:textId="77777777" w:rsidR="00374164" w:rsidRDefault="00374164" w:rsidP="00782F2B">
      <w:r>
        <w:continuationSeparator/>
      </w:r>
    </w:p>
  </w:endnote>
  <w:endnote w:type="continuationNotice" w:id="1">
    <w:p w14:paraId="5A1916C4" w14:textId="77777777" w:rsidR="00374164" w:rsidRDefault="0037416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F0521CC-A3A2-504D-9025-A688AFA0C8DD}"/>
  </w:font>
  <w:font w:name="Times New Roman">
    <w:panose1 w:val="02020603050405020304"/>
    <w:charset w:val="00"/>
    <w:family w:val="roman"/>
    <w:pitch w:val="variable"/>
    <w:sig w:usb0="E0002EFF" w:usb1="C000785B" w:usb2="00000009" w:usb3="00000000" w:csb0="000001FF" w:csb1="00000000"/>
    <w:embedRegular r:id="rId2" w:fontKey="{B5C0857F-D541-224E-BBB9-5EBDE1694329}"/>
    <w:embedBold r:id="rId3" w:fontKey="{482AFA09-CBFC-8147-90FA-5961197D742F}"/>
    <w:embedItalic r:id="rId4" w:fontKey="{D0B08198-F3D8-E24A-A9B0-2AF19BC0099F}"/>
    <w:embedBoldItalic r:id="rId5" w:fontKey="{9DDD8C85-0FF4-5D42-AE74-C7D076FB2A93}"/>
  </w:font>
  <w:font w:name="Roboto">
    <w:panose1 w:val="02000000000000000000"/>
    <w:charset w:val="00"/>
    <w:family w:val="auto"/>
    <w:pitch w:val="variable"/>
    <w:sig w:usb0="E00002FF" w:usb1="5000205B" w:usb2="00000020" w:usb3="00000000" w:csb0="0000019F" w:csb1="00000000"/>
    <w:embedRegular r:id="rId6" w:fontKey="{DBA65638-02FB-864D-947A-DA3B9979CA9F}"/>
    <w:embedBold r:id="rId7" w:fontKey="{F141A798-9E73-7C4E-8786-DA7743B70ED0}"/>
    <w:embedItalic r:id="rId8" w:fontKey="{05D68F27-6CDC-E14B-BC62-E7C17A8103EF}"/>
  </w:font>
  <w:font w:name="Arial">
    <w:panose1 w:val="020B0604020202020204"/>
    <w:charset w:val="00"/>
    <w:family w:val="swiss"/>
    <w:pitch w:val="variable"/>
    <w:sig w:usb0="E0002AFF" w:usb1="C0007843" w:usb2="00000009" w:usb3="00000000" w:csb0="000001FF" w:csb1="00000000"/>
    <w:embedRegular r:id="rId9" w:fontKey="{091AB5F1-2AFB-C94D-B294-A8BA14993F2E}"/>
    <w:embedBold r:id="rId10" w:fontKey="{5BF9928A-34D2-EC4F-A33B-FC1AE302FCEC}"/>
  </w:font>
  <w:font w:name="Courier New">
    <w:panose1 w:val="02070309020205020404"/>
    <w:charset w:val="00"/>
    <w:family w:val="modern"/>
    <w:pitch w:val="fixed"/>
    <w:sig w:usb0="E0002EFF" w:usb1="C0007843" w:usb2="00000009" w:usb3="00000000" w:csb0="000001FF" w:csb1="00000000"/>
    <w:embedRegular r:id="rId11" w:fontKey="{CD139E57-0AA3-A24D-B629-E6110EA4A39E}"/>
  </w:font>
  <w:font w:name="Wingdings">
    <w:panose1 w:val="05000000000000000000"/>
    <w:charset w:val="4D"/>
    <w:family w:val="decorative"/>
    <w:pitch w:val="variable"/>
    <w:sig w:usb0="00000003" w:usb1="00000000" w:usb2="00000000" w:usb3="00000000" w:csb0="80000001" w:csb1="00000000"/>
    <w:embedRegular r:id="rId12" w:fontKey="{78F018A3-D015-BF4E-8C73-A86665254868}"/>
  </w:font>
  <w:font w:name="Verdana">
    <w:panose1 w:val="020B0604030504040204"/>
    <w:charset w:val="00"/>
    <w:family w:val="swiss"/>
    <w:pitch w:val="variable"/>
    <w:sig w:usb0="A10006FF" w:usb1="4000205B" w:usb2="00000010" w:usb3="00000000" w:csb0="0000019F" w:csb1="00000000"/>
    <w:embedRegular r:id="rId13" w:fontKey="{4752578A-E979-954D-B2E4-363EEB2AA9E3}"/>
  </w:font>
  <w:font w:name="Raleway">
    <w:panose1 w:val="00000000000000000000"/>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14" w:fontKey="{E71D13D4-5493-6848-A8A2-A8922478D7C0}"/>
    <w:embedItalic r:id="rId15" w:fontKey="{6F8629E3-AE33-5344-AA5B-32A8318EBEB9}"/>
  </w:font>
  <w:font w:name="Gotham Light">
    <w:altName w:val="Calibri"/>
    <w:panose1 w:val="020B0604020202020204"/>
    <w:charset w:val="00"/>
    <w:family w:val="auto"/>
    <w:pitch w:val="variable"/>
    <w:sig w:usb0="A100007F" w:usb1="4000005B" w:usb2="00000000" w:usb3="00000000" w:csb0="0000009B" w:csb1="00000000"/>
  </w:font>
  <w:font w:name="Antonio">
    <w:panose1 w:val="02000503000000000000"/>
    <w:charset w:val="00"/>
    <w:family w:val="auto"/>
    <w:pitch w:val="variable"/>
    <w:sig w:usb0="A00000EF" w:usb1="5000204B" w:usb2="00000000" w:usb3="00000000" w:csb0="00000093" w:csb1="00000000"/>
    <w:embedBold r:id="rId17" w:fontKey="{A84B22E1-C910-8C40-8477-0FA61EA5CF8B}"/>
  </w:font>
  <w:font w:name="Roboto (Body)">
    <w:altName w:val="Arial"/>
    <w:panose1 w:val="02000000000000000000"/>
    <w:charset w:val="00"/>
    <w:family w:val="auto"/>
    <w:pitch w:val="variable"/>
    <w:sig w:usb0="E00002FF" w:usb1="5000205B" w:usb2="00000020" w:usb3="00000000" w:csb0="0000019F" w:csb1="00000000"/>
    <w:embedRegular r:id="rId18" w:fontKey="{44D57034-4873-C440-B5C5-C9CE52CDDFEC}"/>
  </w:font>
  <w:font w:name="Raleway ExtraBold">
    <w:panose1 w:val="00000000000000000000"/>
    <w:charset w:val="4D"/>
    <w:family w:val="auto"/>
    <w:pitch w:val="variable"/>
    <w:sig w:usb0="A00002FF" w:usb1="5000205B" w:usb2="00000000" w:usb3="00000000" w:csb0="00000197" w:csb1="00000000"/>
  </w:font>
  <w:font w:name="Raleway Medium">
    <w:panose1 w:val="00000000000000000000"/>
    <w:charset w:val="4D"/>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Content>
      <w:p w14:paraId="7607A99E"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0310CE"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864AA75" wp14:editId="5FE3C1BF">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7CADEE"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&#13;&#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2C3170F8" wp14:editId="7FC7B1E8">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2EA43463" w14:textId="77777777" w:rsidR="00205953" w:rsidRPr="001C2196" w:rsidRDefault="00205953" w:rsidP="007E1240">
                          <w:pPr>
                            <w:rPr>
                              <w:rFonts w:asciiTheme="minorHAnsi" w:hAnsiTheme="minorHAnsi"/>
                              <w:sz w:val="12"/>
                              <w:szCs w:val="12"/>
                            </w:rPr>
                          </w:pPr>
                          <w:r w:rsidRPr="00550EDB">
                            <w:rPr>
                              <w:rFonts w:asciiTheme="minorHAnsi" w:hAnsiTheme="minorHAnsi"/>
                              <w:color w:val="404040" w:themeColor="text1" w:themeTint="B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50EDB">
                            <w:rPr>
                              <w:rFonts w:asciiTheme="minorHAnsi" w:hAnsiTheme="minorHAnsi"/>
                              <w:color w:val="4B5153"/>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170F8"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1dqGg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" filled="f" stroked="f" strokeweight=".5pt">
              <v:textbox>
                <w:txbxContent>
                  <w:p w14:paraId="2EA43463" w14:textId="77777777" w:rsidR="00205953" w:rsidRPr="001C2196" w:rsidRDefault="00205953" w:rsidP="007E1240">
                    <w:pPr>
                      <w:rPr>
                        <w:rFonts w:asciiTheme="minorHAnsi" w:hAnsiTheme="minorHAnsi"/>
                        <w:sz w:val="12"/>
                        <w:szCs w:val="12"/>
                      </w:rPr>
                    </w:pPr>
                    <w:r w:rsidRPr="00550EDB">
                      <w:rPr>
                        <w:rFonts w:asciiTheme="minorHAnsi" w:hAnsiTheme="minorHAnsi"/>
                        <w:color w:val="404040" w:themeColor="text1" w:themeTint="BF"/>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550EDB">
                      <w:rPr>
                        <w:rFonts w:asciiTheme="minorHAnsi" w:hAnsiTheme="minorHAnsi"/>
                        <w:color w:val="4B5153"/>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8CC49" w14:textId="0C8E5CCF" w:rsidR="00205953" w:rsidRPr="00E530A6" w:rsidRDefault="00205953" w:rsidP="00E530A6">
    <w:pPr>
      <w:pStyle w:val="Footer"/>
      <w:framePr w:wrap="none" w:vAnchor="text" w:hAnchor="margin" w:xAlign="right" w:y="-63"/>
      <w:rPr>
        <w:rStyle w:val="PageNumber"/>
        <w:sz w:val="16"/>
        <w:szCs w:val="16"/>
      </w:rPr>
    </w:pPr>
  </w:p>
  <w:p w14:paraId="3D97473E" w14:textId="0BAC24AC" w:rsidR="00F30B9D" w:rsidRPr="00B90185" w:rsidRDefault="00F30B9D" w:rsidP="00F30B9D">
    <w:pPr>
      <w:pStyle w:val="Disclaimer"/>
      <w:tabs>
        <w:tab w:val="right" w:pos="10170"/>
      </w:tabs>
      <w:ind w:right="-36"/>
      <w:rPr>
        <w:sz w:val="16"/>
        <w:szCs w:val="24"/>
      </w:rPr>
    </w:pPr>
    <w:r w:rsidRPr="00B90185">
      <w:rPr>
        <w:sz w:val="16"/>
        <w:szCs w:val="24"/>
      </w:rPr>
      <mc:AlternateContent>
        <mc:Choice Requires="wps">
          <w:drawing>
            <wp:anchor distT="0" distB="0" distL="114300" distR="114300" simplePos="0" relativeHeight="251660292" behindDoc="0" locked="0" layoutInCell="1" allowOverlap="1" wp14:anchorId="6F94ED6A" wp14:editId="13431484">
              <wp:simplePos x="0" y="0"/>
              <wp:positionH relativeFrom="margin">
                <wp:align>center</wp:align>
              </wp:positionH>
              <wp:positionV relativeFrom="paragraph">
                <wp:posOffset>-111760</wp:posOffset>
              </wp:positionV>
              <wp:extent cx="6483350" cy="0"/>
              <wp:effectExtent l="0" t="12700" r="31750" b="25400"/>
              <wp:wrapNone/>
              <wp:docPr id="31" name="Straight Connector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4833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11F01A" id="Straight Connector 31" o:spid="_x0000_s1026" alt="&quot;&quot;" style="position:absolute;flip:y;z-index:2516602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8pt" to="510.5pt,-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" strokecolor="#ffcd00 [3204]" strokeweight="3pt">
              <v:stroke joinstyle="miter"/>
              <w10:wrap anchorx="margin"/>
            </v:line>
          </w:pict>
        </mc:Fallback>
      </mc:AlternateContent>
    </w:r>
    <w:r w:rsidRPr="00B90185">
      <w:rPr>
        <w:sz w:val="16"/>
        <w:szCs w:val="24"/>
      </w:rPr>
      <w:t xml:space="preserve">Page </w:t>
    </w:r>
    <w:r w:rsidRPr="00B90185">
      <w:rPr>
        <w:sz w:val="16"/>
        <w:szCs w:val="24"/>
      </w:rPr>
      <w:fldChar w:fldCharType="begin"/>
    </w:r>
    <w:r w:rsidRPr="00B90185">
      <w:rPr>
        <w:sz w:val="16"/>
        <w:szCs w:val="24"/>
      </w:rPr>
      <w:instrText xml:space="preserve"> PAGE   \* MERGEFORMAT </w:instrText>
    </w:r>
    <w:r w:rsidRPr="00B90185">
      <w:rPr>
        <w:sz w:val="16"/>
        <w:szCs w:val="24"/>
      </w:rPr>
      <w:fldChar w:fldCharType="separate"/>
    </w:r>
    <w:r>
      <w:rPr>
        <w:sz w:val="16"/>
      </w:rPr>
      <w:t>2</w:t>
    </w:r>
    <w:r w:rsidRPr="00B90185">
      <w:rPr>
        <w:sz w:val="16"/>
        <w:szCs w:val="24"/>
      </w:rPr>
      <w:fldChar w:fldCharType="end"/>
    </w:r>
    <w:r w:rsidRPr="00B90185">
      <w:rPr>
        <w:sz w:val="16"/>
        <w:szCs w:val="24"/>
      </w:rPr>
      <w:t xml:space="preserve"> of </w:t>
    </w:r>
    <w:r w:rsidRPr="00B90185">
      <w:rPr>
        <w:sz w:val="16"/>
        <w:szCs w:val="24"/>
      </w:rPr>
      <w:fldChar w:fldCharType="begin"/>
    </w:r>
    <w:r w:rsidRPr="00B90185">
      <w:rPr>
        <w:sz w:val="16"/>
        <w:szCs w:val="24"/>
      </w:rPr>
      <w:instrText xml:space="preserve"> NUMPAGES   \* MERGEFORMAT </w:instrText>
    </w:r>
    <w:r w:rsidRPr="00B90185">
      <w:rPr>
        <w:sz w:val="16"/>
        <w:szCs w:val="24"/>
      </w:rPr>
      <w:fldChar w:fldCharType="separate"/>
    </w:r>
    <w:r>
      <w:rPr>
        <w:sz w:val="16"/>
      </w:rPr>
      <w:t>2</w:t>
    </w:r>
    <w:r w:rsidRPr="00B90185">
      <w:rPr>
        <w:sz w:val="16"/>
        <w:szCs w:val="24"/>
      </w:rPr>
      <w:fldChar w:fldCharType="end"/>
    </w:r>
    <w:r w:rsidRPr="00B90185">
      <w:rPr>
        <w:sz w:val="16"/>
        <w:szCs w:val="24"/>
      </w:rPr>
      <w:tab/>
    </w:r>
    <w:r w:rsidR="004010C2">
      <w:rPr>
        <w:sz w:val="16"/>
        <w:szCs w:val="24"/>
      </w:rPr>
      <w:t>Global Research Partnership</w:t>
    </w:r>
    <w:r>
      <w:rPr>
        <w:sz w:val="16"/>
        <w:szCs w:val="24"/>
      </w:rPr>
      <w:t xml:space="preserve"> Award Application</w:t>
    </w:r>
  </w:p>
  <w:p w14:paraId="03D1CDA3" w14:textId="020CBC0F" w:rsidR="00C94D71" w:rsidRPr="00C94D71" w:rsidRDefault="00C94D71" w:rsidP="00F30B9D">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7536F" w14:textId="77777777" w:rsidR="00374164" w:rsidRDefault="00374164" w:rsidP="00782F2B">
      <w:r>
        <w:separator/>
      </w:r>
    </w:p>
  </w:footnote>
  <w:footnote w:type="continuationSeparator" w:id="0">
    <w:p w14:paraId="2A053812" w14:textId="77777777" w:rsidR="00374164" w:rsidRDefault="00374164" w:rsidP="00782F2B">
      <w:r>
        <w:continuationSeparator/>
      </w:r>
    </w:p>
  </w:footnote>
  <w:footnote w:type="continuationNotice" w:id="1">
    <w:p w14:paraId="5EC9511B" w14:textId="77777777" w:rsidR="00374164" w:rsidRDefault="0037416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E9E33"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4DA95AC" wp14:editId="0012A1E4">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ED20FFD"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DA95AC"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">
                <v:imagedata r:id="rId2" o:title=""/>
              </v:shape>
              <v:line id="Straight Connector 24" o:spid="_x0000_s1028" style="position:absolute;flip:y;visibility:visible;mso-wrap-style:square" from="439,3341" to="55563,33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&#13;&#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4ED20FFD"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00DC8" w14:textId="3672A92F" w:rsidR="00205953" w:rsidRPr="00392CDF" w:rsidRDefault="00205953" w:rsidP="00497911">
    <w:pPr>
      <w:pStyle w:val="UnitName"/>
    </w:pPr>
    <w:r w:rsidRPr="00497911">
      <w:rPr>
        <w:noProof/>
      </w:rPr>
      <mc:AlternateContent>
        <mc:Choice Requires="wpg">
          <w:drawing>
            <wp:anchor distT="0" distB="0" distL="114300" distR="114300" simplePos="0" relativeHeight="251658244" behindDoc="1" locked="0" layoutInCell="1" allowOverlap="1" wp14:anchorId="604A6A42" wp14:editId="21DB62A9">
              <wp:simplePos x="0" y="0"/>
              <wp:positionH relativeFrom="margin">
                <wp:posOffset>7620</wp:posOffset>
              </wp:positionH>
              <wp:positionV relativeFrom="page">
                <wp:posOffset>500149</wp:posOffset>
              </wp:positionV>
              <wp:extent cx="1344295" cy="395605"/>
              <wp:effectExtent l="0" t="0" r="14605" b="0"/>
              <wp:wrapNone/>
              <wp:docPr id="2" name="Group 2" descr="The University of Iowa"/>
              <wp:cNvGraphicFramePr/>
              <a:graphic xmlns:a="http://schemas.openxmlformats.org/drawingml/2006/main">
                <a:graphicData uri="http://schemas.microsoft.com/office/word/2010/wordprocessingGroup">
                  <wpg:wgp>
                    <wpg:cNvGrpSpPr/>
                    <wpg:grpSpPr>
                      <a:xfrm>
                        <a:off x="0" y="0"/>
                        <a:ext cx="1344295" cy="395605"/>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1908FC9" id="Group 2" o:spid="_x0000_s1026" alt="The University of Iowa" style="position:absolute;margin-left:.6pt;margin-top:39.4pt;width:105.85pt;height:31.15pt;z-index:-251658236;mso-position-horizontal-relative:margin;mso-position-vertical-relative:page;mso-width-relative:margin;mso-height-relative:margin" coordorigin="6404,4589" coordsize="10668,314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">
              <v:group id="Graphic 1" o:spid="_x0000_s1027" style="position:absolute;left:6404;top:4589;width:10668;height:3048" coordorigin="6404,4589" coordsize="10668,30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">
                <v:shape id="Freeform: Shape 4" o:spid="_x0000_s1028" style="position:absolute;left:6404;top:4589;width:1333;height:3048;visibility:visible;mso-wrap-style:square;v-text-anchor:middle" coordsize="133350,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" path="m137636,64770r-25050,l112586,244888r25050,l137636,310134,,310134,,244888r25051,l25051,64770,,64770,,,137636,r,64770xe" fillcolor="#fed600" stroked="f">
                  <v:stroke joinstyle="miter"/>
                  <v:path arrowok="t" o:connecttype="custom" o:connectlocs="137636,64770;112586,64770;112586,244888;137636,244888;137636,310134;0,310134;0,244888;25051,244888;25051,64770;0,64770;0,0;137636,0;137636,64770" o:connectangles="0,0,0,0,0,0,0,0,0,0,0,0,0"/>
                </v:shape>
                <v:shape id="Freeform: Shape 5" o:spid="_x0000_s1029" style="position:absolute;left:8035;top:4589;width:2190;height:3048;visibility:visible;mso-wrap-style:square;v-text-anchor:middle" coordsize="2190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" path="m159639,310229r-99727,c23717,310229,,286512,,247650l,62579c,24098,24098,,59912,r99727,c195834,,219551,24098,219551,62579r,185071c219456,286036,195358,310229,159639,310229xm131445,244983r,-180213l88106,64770r,180118l131445,244888r,95xe" fillcolor="#fed600" stroked="f">
                  <v:stroke joinstyle="miter"/>
                  <v:path arrowok="t" o:connecttype="custom" o:connectlocs="159639,310229;59912,310229;0,247650;0,62579;59912,0;159639,0;219551,62579;219551,247650;159639,310229;131445,244983;131445,64770;88106,64770;88106,244888;131445,244888" o:connectangles="0,0,0,0,0,0,0,0,0,0,0,0,0,0"/>
                </v:shape>
                <v:shape id="Freeform: Shape 6" o:spid="_x0000_s1030" style="position:absolute;left:10402;top:4589;width:4095;height:3048;visibility:visible;mso-wrap-style:square;v-text-anchor:middle" coordsize="40957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" path="m21907,64770l,64770,,,130492,r,64770l106013,64770r22384,149257l174784,r66198,l290608,214122,308419,64770r-22764,l285655,,414433,r,64770l393002,64770,354140,310134r-105156,l208312,127349,166783,310134r-101061,l21907,64770xe" fillcolor="#fed600" stroked="f">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o:spid="_x0000_s1031" style="position:absolute;left:14317;top:4589;width:2762;height:3048;visibility:visible;mso-wrap-style:square;v-text-anchor:middle" coordsize="276225,304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" path="m,244983r23717,l70675,,211455,r46482,244983l279844,244983r,65246l174784,310229r-9811,-75533l112681,234696r-9430,75533l,310229,,244983xm159639,177927l139541,52769,118967,177927r40672,xe" fillcolor="#fed600" stroked="f">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anchorx="margin" anchory="page"/>
            </v:group>
          </w:pict>
        </mc:Fallback>
      </mc:AlternateContent>
    </w:r>
    <w:r w:rsidR="00F30B9D">
      <w:t>International Programs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F21E9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7710135" o:spid="_x0000_i1025" type="#_x0000_t75" style="width:225.15pt;height:225.15pt;visibility:visible;mso-wrap-style:square">
            <v:imagedata r:id="rId1" o:title=""/>
          </v:shape>
        </w:pict>
      </mc:Choice>
      <mc:Fallback>
        <w:drawing>
          <wp:inline distT="0" distB="0" distL="0" distR="0" wp14:anchorId="098923E6" wp14:editId="6D32E16E">
            <wp:extent cx="2859405" cy="2859405"/>
            <wp:effectExtent l="0" t="0" r="0" b="0"/>
            <wp:docPr id="687710135" name="Picture 68771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inline>
        </w:drawing>
      </mc:Fallback>
    </mc:AlternateContent>
  </w:numPicBullet>
  <w:numPicBullet w:numPicBulletId="1">
    <mc:AlternateContent>
      <mc:Choice Requires="v">
        <w:pict>
          <v:shape w14:anchorId="7FE7B182" id="Picture 1006232660" o:spid="_x0000_i1025" type="#_x0000_t75" style="width:934.8pt;height:953.7pt;visibility:visible;mso-wrap-style:square">
            <v:imagedata r:id="rId3" o:title=""/>
          </v:shape>
        </w:pict>
      </mc:Choice>
      <mc:Fallback>
        <w:drawing>
          <wp:inline distT="0" distB="0" distL="0" distR="0" wp14:anchorId="53FF1F9D" wp14:editId="7D6C9E07">
            <wp:extent cx="11871960" cy="12111990"/>
            <wp:effectExtent l="0" t="0" r="0" b="0"/>
            <wp:docPr id="1006232660" name="Picture 100623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1960" cy="12111990"/>
                    </a:xfrm>
                    <a:prstGeom prst="rect">
                      <a:avLst/>
                    </a:prstGeom>
                    <a:noFill/>
                    <a:ln>
                      <a:noFill/>
                    </a:ln>
                  </pic:spPr>
                </pic:pic>
              </a:graphicData>
            </a:graphic>
          </wp:inline>
        </w:drawing>
      </mc:Fallback>
    </mc:AlternateContent>
  </w:numPicBullet>
  <w:numPicBullet w:numPicBulletId="2">
    <mc:AlternateContent>
      <mc:Choice Requires="v">
        <w:pict>
          <v:shape w14:anchorId="07E8F7EC" id="Picture 778635082" o:spid="_x0000_i1025" type="#_x0000_t75" style="width:1563.85pt;height:447.25pt;visibility:visible;mso-wrap-style:square">
            <v:imagedata r:id="rId5" o:title=""/>
          </v:shape>
        </w:pict>
      </mc:Choice>
      <mc:Fallback>
        <w:drawing>
          <wp:inline distT="0" distB="0" distL="0" distR="0" wp14:anchorId="4AF76422" wp14:editId="0FC95448">
            <wp:extent cx="19860895" cy="5680075"/>
            <wp:effectExtent l="0" t="0" r="0" b="0"/>
            <wp:docPr id="778635082" name="Picture 77863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60895" cy="5680075"/>
                    </a:xfrm>
                    <a:prstGeom prst="rect">
                      <a:avLst/>
                    </a:prstGeom>
                    <a:noFill/>
                    <a:ln>
                      <a:noFill/>
                    </a:ln>
                  </pic:spPr>
                </pic:pic>
              </a:graphicData>
            </a:graphic>
          </wp:inline>
        </w:drawing>
      </mc:Fallback>
    </mc:AlternateContent>
  </w:numPicBullet>
  <w:numPicBullet w:numPicBulletId="3">
    <mc:AlternateContent>
      <mc:Choice Requires="v">
        <w:pict>
          <v:shape w14:anchorId="7D333FA2" id="Picture 1292812234" o:spid="_x0000_i1025" type="#_x0000_t75" style="width:392.35pt;height:392.95pt;visibility:visible;mso-wrap-style:square">
            <v:imagedata r:id="rId7" o:title=""/>
          </v:shape>
        </w:pict>
      </mc:Choice>
      <mc:Fallback>
        <w:drawing>
          <wp:inline distT="0" distB="0" distL="0" distR="0" wp14:anchorId="39B2FF29" wp14:editId="22F399CB">
            <wp:extent cx="4982845" cy="4990465"/>
            <wp:effectExtent l="0" t="0" r="0" b="0"/>
            <wp:docPr id="1292812234" name="Picture 129281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2845" cy="499046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6330AD"/>
    <w:multiLevelType w:val="multilevel"/>
    <w:tmpl w:val="1548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279605648">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B9D"/>
    <w:rsid w:val="0000284D"/>
    <w:rsid w:val="00003A3A"/>
    <w:rsid w:val="00006949"/>
    <w:rsid w:val="00007CEE"/>
    <w:rsid w:val="00012A0A"/>
    <w:rsid w:val="000130F7"/>
    <w:rsid w:val="0001564A"/>
    <w:rsid w:val="0002102D"/>
    <w:rsid w:val="00024148"/>
    <w:rsid w:val="00042678"/>
    <w:rsid w:val="0004377D"/>
    <w:rsid w:val="0005159A"/>
    <w:rsid w:val="00056A8B"/>
    <w:rsid w:val="00064050"/>
    <w:rsid w:val="000947D2"/>
    <w:rsid w:val="000B1215"/>
    <w:rsid w:val="000B1604"/>
    <w:rsid w:val="000B2187"/>
    <w:rsid w:val="000C06A6"/>
    <w:rsid w:val="000C335C"/>
    <w:rsid w:val="000C3E88"/>
    <w:rsid w:val="000C607A"/>
    <w:rsid w:val="000D1A7D"/>
    <w:rsid w:val="000D36F8"/>
    <w:rsid w:val="000D3AD4"/>
    <w:rsid w:val="000D6D7F"/>
    <w:rsid w:val="000E1D58"/>
    <w:rsid w:val="000E1DC9"/>
    <w:rsid w:val="000E4E2B"/>
    <w:rsid w:val="000E6685"/>
    <w:rsid w:val="000F0238"/>
    <w:rsid w:val="000F02E2"/>
    <w:rsid w:val="000F3C48"/>
    <w:rsid w:val="000F59E4"/>
    <w:rsid w:val="0010058A"/>
    <w:rsid w:val="00100EEE"/>
    <w:rsid w:val="001072EB"/>
    <w:rsid w:val="00110E64"/>
    <w:rsid w:val="00111BB6"/>
    <w:rsid w:val="00113CC8"/>
    <w:rsid w:val="001171C1"/>
    <w:rsid w:val="0012066D"/>
    <w:rsid w:val="0012075A"/>
    <w:rsid w:val="00122FC1"/>
    <w:rsid w:val="00124F28"/>
    <w:rsid w:val="00140B7F"/>
    <w:rsid w:val="001556EA"/>
    <w:rsid w:val="00164E03"/>
    <w:rsid w:val="00166430"/>
    <w:rsid w:val="0016707E"/>
    <w:rsid w:val="0017348D"/>
    <w:rsid w:val="001755DF"/>
    <w:rsid w:val="00181622"/>
    <w:rsid w:val="00187123"/>
    <w:rsid w:val="00192029"/>
    <w:rsid w:val="001A30DC"/>
    <w:rsid w:val="001A6CE6"/>
    <w:rsid w:val="001B0133"/>
    <w:rsid w:val="001B07AC"/>
    <w:rsid w:val="001B4A26"/>
    <w:rsid w:val="001B7FBF"/>
    <w:rsid w:val="001C2196"/>
    <w:rsid w:val="001C4083"/>
    <w:rsid w:val="001C4306"/>
    <w:rsid w:val="001C65BB"/>
    <w:rsid w:val="001D0607"/>
    <w:rsid w:val="001D083A"/>
    <w:rsid w:val="001D51DB"/>
    <w:rsid w:val="001D6230"/>
    <w:rsid w:val="001F1419"/>
    <w:rsid w:val="00200BAA"/>
    <w:rsid w:val="00205953"/>
    <w:rsid w:val="002059A5"/>
    <w:rsid w:val="00207055"/>
    <w:rsid w:val="002137DC"/>
    <w:rsid w:val="00214215"/>
    <w:rsid w:val="00216E7E"/>
    <w:rsid w:val="00230EB5"/>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1A5F"/>
    <w:rsid w:val="002C39A6"/>
    <w:rsid w:val="002C6ADA"/>
    <w:rsid w:val="002D5D31"/>
    <w:rsid w:val="002D5E4A"/>
    <w:rsid w:val="002D5F25"/>
    <w:rsid w:val="002E20CD"/>
    <w:rsid w:val="002E2C6A"/>
    <w:rsid w:val="002F4BB8"/>
    <w:rsid w:val="003025C3"/>
    <w:rsid w:val="00303D2C"/>
    <w:rsid w:val="00306CED"/>
    <w:rsid w:val="0031576E"/>
    <w:rsid w:val="003157A7"/>
    <w:rsid w:val="00322574"/>
    <w:rsid w:val="00325CEA"/>
    <w:rsid w:val="00330A36"/>
    <w:rsid w:val="003337AB"/>
    <w:rsid w:val="0033492D"/>
    <w:rsid w:val="003353BC"/>
    <w:rsid w:val="00340544"/>
    <w:rsid w:val="00345509"/>
    <w:rsid w:val="00345AE9"/>
    <w:rsid w:val="00346354"/>
    <w:rsid w:val="00350091"/>
    <w:rsid w:val="00350115"/>
    <w:rsid w:val="0035397C"/>
    <w:rsid w:val="00360069"/>
    <w:rsid w:val="00360209"/>
    <w:rsid w:val="00361677"/>
    <w:rsid w:val="003621B8"/>
    <w:rsid w:val="00366BF6"/>
    <w:rsid w:val="00374164"/>
    <w:rsid w:val="00391FF0"/>
    <w:rsid w:val="00392CDF"/>
    <w:rsid w:val="00395024"/>
    <w:rsid w:val="003A76BD"/>
    <w:rsid w:val="003A7A3C"/>
    <w:rsid w:val="003B711A"/>
    <w:rsid w:val="003C5A5F"/>
    <w:rsid w:val="003D1359"/>
    <w:rsid w:val="003D7361"/>
    <w:rsid w:val="003F5DC2"/>
    <w:rsid w:val="0040067E"/>
    <w:rsid w:val="00400C1C"/>
    <w:rsid w:val="004010C2"/>
    <w:rsid w:val="0041078C"/>
    <w:rsid w:val="00436098"/>
    <w:rsid w:val="00436A7F"/>
    <w:rsid w:val="00437F45"/>
    <w:rsid w:val="00444625"/>
    <w:rsid w:val="00447204"/>
    <w:rsid w:val="00471717"/>
    <w:rsid w:val="004728F5"/>
    <w:rsid w:val="00486CAE"/>
    <w:rsid w:val="0049532D"/>
    <w:rsid w:val="00497911"/>
    <w:rsid w:val="004B33EC"/>
    <w:rsid w:val="004C3DB5"/>
    <w:rsid w:val="004C4C72"/>
    <w:rsid w:val="004C5F30"/>
    <w:rsid w:val="004E3AF8"/>
    <w:rsid w:val="004E6E12"/>
    <w:rsid w:val="004F1E84"/>
    <w:rsid w:val="004F6F63"/>
    <w:rsid w:val="00512804"/>
    <w:rsid w:val="00512F4F"/>
    <w:rsid w:val="00522735"/>
    <w:rsid w:val="00522CC8"/>
    <w:rsid w:val="00531933"/>
    <w:rsid w:val="005324DB"/>
    <w:rsid w:val="005404CB"/>
    <w:rsid w:val="005445EB"/>
    <w:rsid w:val="0054717B"/>
    <w:rsid w:val="00550154"/>
    <w:rsid w:val="00550A6C"/>
    <w:rsid w:val="00550EDB"/>
    <w:rsid w:val="0055423D"/>
    <w:rsid w:val="005550EB"/>
    <w:rsid w:val="005566AE"/>
    <w:rsid w:val="00560FC8"/>
    <w:rsid w:val="00563FEB"/>
    <w:rsid w:val="00574863"/>
    <w:rsid w:val="00576D2D"/>
    <w:rsid w:val="00577A5C"/>
    <w:rsid w:val="00584127"/>
    <w:rsid w:val="00586F0C"/>
    <w:rsid w:val="005905BB"/>
    <w:rsid w:val="00594FA0"/>
    <w:rsid w:val="005A10AE"/>
    <w:rsid w:val="005A4AFA"/>
    <w:rsid w:val="005A4BFB"/>
    <w:rsid w:val="005A51C8"/>
    <w:rsid w:val="005D5416"/>
    <w:rsid w:val="005D6104"/>
    <w:rsid w:val="005E7C00"/>
    <w:rsid w:val="005F3228"/>
    <w:rsid w:val="006064B0"/>
    <w:rsid w:val="00612F3F"/>
    <w:rsid w:val="00615853"/>
    <w:rsid w:val="006158EF"/>
    <w:rsid w:val="00620652"/>
    <w:rsid w:val="006223B5"/>
    <w:rsid w:val="00624CA5"/>
    <w:rsid w:val="0063257D"/>
    <w:rsid w:val="00636CFE"/>
    <w:rsid w:val="00640C76"/>
    <w:rsid w:val="006442DB"/>
    <w:rsid w:val="006453F0"/>
    <w:rsid w:val="00647577"/>
    <w:rsid w:val="0065109C"/>
    <w:rsid w:val="00651281"/>
    <w:rsid w:val="00662C73"/>
    <w:rsid w:val="006642CC"/>
    <w:rsid w:val="00672466"/>
    <w:rsid w:val="00675E03"/>
    <w:rsid w:val="006768A8"/>
    <w:rsid w:val="00676C1D"/>
    <w:rsid w:val="00677452"/>
    <w:rsid w:val="00677783"/>
    <w:rsid w:val="00681491"/>
    <w:rsid w:val="00693662"/>
    <w:rsid w:val="00694A03"/>
    <w:rsid w:val="00696223"/>
    <w:rsid w:val="00697A8B"/>
    <w:rsid w:val="006A5312"/>
    <w:rsid w:val="006B1623"/>
    <w:rsid w:val="006B1B23"/>
    <w:rsid w:val="006B62F7"/>
    <w:rsid w:val="006B68CB"/>
    <w:rsid w:val="006B785B"/>
    <w:rsid w:val="006D1009"/>
    <w:rsid w:val="006D7CA3"/>
    <w:rsid w:val="006E197B"/>
    <w:rsid w:val="006E3853"/>
    <w:rsid w:val="006F1211"/>
    <w:rsid w:val="006F5867"/>
    <w:rsid w:val="006F6969"/>
    <w:rsid w:val="00702F3D"/>
    <w:rsid w:val="00707E9E"/>
    <w:rsid w:val="007131AA"/>
    <w:rsid w:val="00720F8A"/>
    <w:rsid w:val="00723AC7"/>
    <w:rsid w:val="00723C19"/>
    <w:rsid w:val="00731B0D"/>
    <w:rsid w:val="00735666"/>
    <w:rsid w:val="0073713F"/>
    <w:rsid w:val="00742404"/>
    <w:rsid w:val="00743E44"/>
    <w:rsid w:val="007448A2"/>
    <w:rsid w:val="00747801"/>
    <w:rsid w:val="00750E96"/>
    <w:rsid w:val="00752D2E"/>
    <w:rsid w:val="007540C0"/>
    <w:rsid w:val="00772BC2"/>
    <w:rsid w:val="00782F2B"/>
    <w:rsid w:val="00790329"/>
    <w:rsid w:val="00792DEA"/>
    <w:rsid w:val="007B727D"/>
    <w:rsid w:val="007D2DF3"/>
    <w:rsid w:val="007D4DC8"/>
    <w:rsid w:val="007E1240"/>
    <w:rsid w:val="0080356A"/>
    <w:rsid w:val="008122B9"/>
    <w:rsid w:val="008258C8"/>
    <w:rsid w:val="00825D7D"/>
    <w:rsid w:val="00833BB0"/>
    <w:rsid w:val="00834FA0"/>
    <w:rsid w:val="00840C4E"/>
    <w:rsid w:val="00843055"/>
    <w:rsid w:val="00850451"/>
    <w:rsid w:val="00854698"/>
    <w:rsid w:val="00854DC0"/>
    <w:rsid w:val="00855AC3"/>
    <w:rsid w:val="00873CBB"/>
    <w:rsid w:val="008759A3"/>
    <w:rsid w:val="00887C41"/>
    <w:rsid w:val="00891E59"/>
    <w:rsid w:val="008A7C9B"/>
    <w:rsid w:val="008B293B"/>
    <w:rsid w:val="008C3469"/>
    <w:rsid w:val="008C6295"/>
    <w:rsid w:val="008C79E0"/>
    <w:rsid w:val="00903CCD"/>
    <w:rsid w:val="0093285B"/>
    <w:rsid w:val="0094017F"/>
    <w:rsid w:val="00947E5E"/>
    <w:rsid w:val="009503EE"/>
    <w:rsid w:val="00951A99"/>
    <w:rsid w:val="00952FCB"/>
    <w:rsid w:val="009563F7"/>
    <w:rsid w:val="00960E4F"/>
    <w:rsid w:val="00963935"/>
    <w:rsid w:val="0096632B"/>
    <w:rsid w:val="009666AC"/>
    <w:rsid w:val="009703BD"/>
    <w:rsid w:val="009721AC"/>
    <w:rsid w:val="00974EDA"/>
    <w:rsid w:val="00984342"/>
    <w:rsid w:val="0098605E"/>
    <w:rsid w:val="009862F1"/>
    <w:rsid w:val="00993362"/>
    <w:rsid w:val="009964C2"/>
    <w:rsid w:val="009A763A"/>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252A8"/>
    <w:rsid w:val="00A364F1"/>
    <w:rsid w:val="00A40FDC"/>
    <w:rsid w:val="00A41A85"/>
    <w:rsid w:val="00A47C3A"/>
    <w:rsid w:val="00A53861"/>
    <w:rsid w:val="00A615C9"/>
    <w:rsid w:val="00A622F1"/>
    <w:rsid w:val="00A62FFC"/>
    <w:rsid w:val="00A71192"/>
    <w:rsid w:val="00A83836"/>
    <w:rsid w:val="00A842EE"/>
    <w:rsid w:val="00A8626A"/>
    <w:rsid w:val="00AB358A"/>
    <w:rsid w:val="00AC2081"/>
    <w:rsid w:val="00AD43C4"/>
    <w:rsid w:val="00AD7FCD"/>
    <w:rsid w:val="00AE119A"/>
    <w:rsid w:val="00AE1A25"/>
    <w:rsid w:val="00AE3DB1"/>
    <w:rsid w:val="00AE7FB4"/>
    <w:rsid w:val="00AF2C68"/>
    <w:rsid w:val="00B07C05"/>
    <w:rsid w:val="00B13876"/>
    <w:rsid w:val="00B13CB9"/>
    <w:rsid w:val="00B17B5A"/>
    <w:rsid w:val="00B2574D"/>
    <w:rsid w:val="00B26624"/>
    <w:rsid w:val="00B27036"/>
    <w:rsid w:val="00B367E9"/>
    <w:rsid w:val="00B503BA"/>
    <w:rsid w:val="00B56082"/>
    <w:rsid w:val="00B6259F"/>
    <w:rsid w:val="00B62AD9"/>
    <w:rsid w:val="00B73D77"/>
    <w:rsid w:val="00B75D20"/>
    <w:rsid w:val="00B873A3"/>
    <w:rsid w:val="00B878DC"/>
    <w:rsid w:val="00BA5755"/>
    <w:rsid w:val="00BA5764"/>
    <w:rsid w:val="00BA5787"/>
    <w:rsid w:val="00BA640A"/>
    <w:rsid w:val="00BA776E"/>
    <w:rsid w:val="00BC1C65"/>
    <w:rsid w:val="00BC7926"/>
    <w:rsid w:val="00BC7D6D"/>
    <w:rsid w:val="00BD2785"/>
    <w:rsid w:val="00BD679E"/>
    <w:rsid w:val="00BD6963"/>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296D"/>
    <w:rsid w:val="00C76D1D"/>
    <w:rsid w:val="00C806AD"/>
    <w:rsid w:val="00C841CE"/>
    <w:rsid w:val="00C84353"/>
    <w:rsid w:val="00C84A27"/>
    <w:rsid w:val="00C91FBB"/>
    <w:rsid w:val="00C94D71"/>
    <w:rsid w:val="00C9583E"/>
    <w:rsid w:val="00C97BD1"/>
    <w:rsid w:val="00CA0EAF"/>
    <w:rsid w:val="00CA12E7"/>
    <w:rsid w:val="00CA36CF"/>
    <w:rsid w:val="00CB0557"/>
    <w:rsid w:val="00CC19E9"/>
    <w:rsid w:val="00CC5052"/>
    <w:rsid w:val="00CD0764"/>
    <w:rsid w:val="00CD222B"/>
    <w:rsid w:val="00CF18A3"/>
    <w:rsid w:val="00D03633"/>
    <w:rsid w:val="00D03E69"/>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6DEF"/>
    <w:rsid w:val="00D773FC"/>
    <w:rsid w:val="00D848E0"/>
    <w:rsid w:val="00D86708"/>
    <w:rsid w:val="00D87A86"/>
    <w:rsid w:val="00D936DE"/>
    <w:rsid w:val="00DA661E"/>
    <w:rsid w:val="00DB73C9"/>
    <w:rsid w:val="00DD593C"/>
    <w:rsid w:val="00DE1589"/>
    <w:rsid w:val="00DE33A3"/>
    <w:rsid w:val="00DE5288"/>
    <w:rsid w:val="00DF1D14"/>
    <w:rsid w:val="00DF4164"/>
    <w:rsid w:val="00DF4191"/>
    <w:rsid w:val="00DF74E0"/>
    <w:rsid w:val="00E16C44"/>
    <w:rsid w:val="00E23E3F"/>
    <w:rsid w:val="00E437C6"/>
    <w:rsid w:val="00E43854"/>
    <w:rsid w:val="00E46FE8"/>
    <w:rsid w:val="00E50F8A"/>
    <w:rsid w:val="00E530A6"/>
    <w:rsid w:val="00E57773"/>
    <w:rsid w:val="00E73830"/>
    <w:rsid w:val="00E76825"/>
    <w:rsid w:val="00E77B3F"/>
    <w:rsid w:val="00E844B2"/>
    <w:rsid w:val="00E9052C"/>
    <w:rsid w:val="00EA1E13"/>
    <w:rsid w:val="00EA7CBC"/>
    <w:rsid w:val="00EB3BE1"/>
    <w:rsid w:val="00EB56A9"/>
    <w:rsid w:val="00EC3A5A"/>
    <w:rsid w:val="00EC4E45"/>
    <w:rsid w:val="00ED206D"/>
    <w:rsid w:val="00ED7FFA"/>
    <w:rsid w:val="00EE4DEB"/>
    <w:rsid w:val="00EF2104"/>
    <w:rsid w:val="00EF23E7"/>
    <w:rsid w:val="00EF38A1"/>
    <w:rsid w:val="00EF45F3"/>
    <w:rsid w:val="00EF727A"/>
    <w:rsid w:val="00F0007C"/>
    <w:rsid w:val="00F0239A"/>
    <w:rsid w:val="00F066B4"/>
    <w:rsid w:val="00F07FC8"/>
    <w:rsid w:val="00F113EA"/>
    <w:rsid w:val="00F1432F"/>
    <w:rsid w:val="00F2052D"/>
    <w:rsid w:val="00F25F8C"/>
    <w:rsid w:val="00F30B9D"/>
    <w:rsid w:val="00F34569"/>
    <w:rsid w:val="00F47279"/>
    <w:rsid w:val="00F61A80"/>
    <w:rsid w:val="00F652BC"/>
    <w:rsid w:val="00F741B5"/>
    <w:rsid w:val="00F953A7"/>
    <w:rsid w:val="00FA6394"/>
    <w:rsid w:val="00FA77D8"/>
    <w:rsid w:val="00FC6E36"/>
    <w:rsid w:val="00FD0DF3"/>
    <w:rsid w:val="00FD0F82"/>
    <w:rsid w:val="00FD6B25"/>
    <w:rsid w:val="00FE4A2C"/>
    <w:rsid w:val="00FE4A98"/>
    <w:rsid w:val="00FF0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3528B"/>
  <w15:chartTrackingRefBased/>
  <w15:docId w15:val="{EC551B69-CC9A-A142-A9F7-F07D60789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696223"/>
    <w:pPr>
      <w:spacing w:after="80" w:line="240" w:lineRule="auto"/>
    </w:pPr>
    <w:rPr>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qFormat/>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1009"/>
    <w:pPr>
      <w:jc w:val="left"/>
    </w:pPr>
    <w:rPr>
      <w:rFonts w:asciiTheme="minorHAnsi" w:hAnsiTheme="minorHAnsi"/>
    </w:rPr>
  </w:style>
  <w:style w:type="character" w:customStyle="1" w:styleId="bodytextChar">
    <w:name w:val="body text Char"/>
    <w:basedOn w:val="DefaultParagraphFont"/>
    <w:link w:val="BodyText1"/>
    <w:rsid w:val="006D1009"/>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qFormat/>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qFormat/>
    <w:rsid w:val="006D1009"/>
    <w:pPr>
      <w:spacing w:line="360" w:lineRule="exact"/>
      <w:ind w:left="270"/>
      <w:jc w:val="left"/>
    </w:pPr>
    <w:rPr>
      <w:sz w:val="36"/>
      <w:szCs w:val="36"/>
    </w:rPr>
  </w:style>
  <w:style w:type="paragraph" w:customStyle="1" w:styleId="Disclaimer">
    <w:name w:val="Disclaimer"/>
    <w:basedOn w:val="Normal"/>
    <w:qFormat/>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 w:id="1152910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https://iowa.sharepoint.com/UIOfficeTemplates/IOWA-Stylized-Template-NoCover-2025.dotx" TargetMode="External"/></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DE016FDEC5144486FEBB6729A65933" ma:contentTypeVersion="4" ma:contentTypeDescription="Create a new document." ma:contentTypeScope="" ma:versionID="7ddafc41d80208d261ca4756c2817b78">
  <xsd:schema xmlns:xsd="http://www.w3.org/2001/XMLSchema" xmlns:xs="http://www.w3.org/2001/XMLSchema" xmlns:p="http://schemas.microsoft.com/office/2006/metadata/properties" xmlns:ns2="41382430-2db3-419c-9110-19e0c4aafad8" targetNamespace="http://schemas.microsoft.com/office/2006/metadata/properties" ma:root="true" ma:fieldsID="27138a9d5c39ccec0d3744cd11685518" ns2:_="">
    <xsd:import namespace="41382430-2db3-419c-9110-19e0c4aafa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82430-2db3-419c-9110-19e0c4aafa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BC1F3-FA2B-4E98-9A4A-2CFACCCB89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E075D61-848E-4B9B-8A61-94E9A15EED9F}">
  <ds:schemaRefs>
    <ds:schemaRef ds:uri="http://schemas.microsoft.com/sharepoint/v3/contenttype/forms"/>
  </ds:schemaRefs>
</ds:datastoreItem>
</file>

<file path=customXml/itemProps3.xml><?xml version="1.0" encoding="utf-8"?>
<ds:datastoreItem xmlns:ds="http://schemas.openxmlformats.org/officeDocument/2006/customXml" ds:itemID="{0777EA7A-7CD2-4D34-B43A-68C0A8DA9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82430-2db3-419c-9110-19e0c4aaf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IOWA-Stylized-Template-NoCover-2025.dotx</Template>
  <TotalTime>7</TotalTime>
  <Pages>1</Pages>
  <Words>161</Words>
  <Characters>921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Kathryn L</dc:creator>
  <cp:keywords/>
  <dc:description/>
  <cp:lastModifiedBy>Murphy, Kathryn L</cp:lastModifiedBy>
  <cp:revision>6</cp:revision>
  <cp:lastPrinted>2021-01-18T03:13:00Z</cp:lastPrinted>
  <dcterms:created xsi:type="dcterms:W3CDTF">2025-03-10T02:16:00Z</dcterms:created>
  <dcterms:modified xsi:type="dcterms:W3CDTF">2025-03-10T02:32:00Z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0x010100F6DE016FDEC5144486FEBB6729A65933</vt:lpwstr>
  </property>
</Properties>
</file>